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DD" w:rsidRDefault="00D14397" w:rsidP="00D14397">
      <w:bookmarkStart w:id="0" w:name="_GoBack"/>
      <w:bookmarkEnd w:id="0"/>
      <w:r w:rsidRPr="00D14397">
        <w:rPr>
          <w:noProof/>
        </w:rPr>
        <w:drawing>
          <wp:inline distT="0" distB="0" distL="0" distR="0" wp14:anchorId="04CBCCE6" wp14:editId="7E1D0F58">
            <wp:extent cx="5935980" cy="413996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396" r="50000" b="26610"/>
                    <a:stretch/>
                  </pic:blipFill>
                  <pic:spPr bwMode="auto">
                    <a:xfrm>
                      <a:off x="0" y="0"/>
                      <a:ext cx="5957045" cy="415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397" w:rsidRDefault="00D14397" w:rsidP="00D14397"/>
    <w:p w:rsidR="00D14397" w:rsidRDefault="00D14397" w:rsidP="00D14397"/>
    <w:p w:rsidR="00D14397" w:rsidRDefault="00D14397" w:rsidP="00D14397"/>
    <w:p w:rsidR="00D14397" w:rsidRDefault="00D14397" w:rsidP="00D14397">
      <w:r w:rsidRPr="00D14397">
        <w:rPr>
          <w:noProof/>
        </w:rPr>
        <w:lastRenderedPageBreak/>
        <w:drawing>
          <wp:inline distT="0" distB="0" distL="0" distR="0" wp14:anchorId="396DCEAC" wp14:editId="7E81E4D7">
            <wp:extent cx="5638800" cy="457161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179" t="21425" r="37692" b="6325"/>
                    <a:stretch/>
                  </pic:blipFill>
                  <pic:spPr bwMode="auto">
                    <a:xfrm>
                      <a:off x="0" y="0"/>
                      <a:ext cx="5648193" cy="457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397" w:rsidRDefault="00D14397" w:rsidP="00D14397"/>
    <w:p w:rsidR="00D14397" w:rsidRDefault="00D14397" w:rsidP="00D14397"/>
    <w:p w:rsidR="00D14397" w:rsidRDefault="00D14397" w:rsidP="00D14397">
      <w:r w:rsidRPr="00D14397">
        <w:rPr>
          <w:noProof/>
        </w:rPr>
        <w:drawing>
          <wp:inline distT="0" distB="0" distL="0" distR="0" wp14:anchorId="5A72298B" wp14:editId="5862E49C">
            <wp:extent cx="5547360" cy="713505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168" r="62821" b="3818"/>
                    <a:stretch/>
                  </pic:blipFill>
                  <pic:spPr bwMode="auto">
                    <a:xfrm>
                      <a:off x="0" y="0"/>
                      <a:ext cx="5558309" cy="714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397" w:rsidRDefault="00D14397" w:rsidP="00D14397"/>
    <w:p w:rsidR="00D14397" w:rsidRDefault="00D14397" w:rsidP="00D14397"/>
    <w:p w:rsidR="00D14397" w:rsidRDefault="00D14397" w:rsidP="00D14397">
      <w:r w:rsidRPr="00D14397">
        <w:rPr>
          <w:noProof/>
        </w:rPr>
        <w:drawing>
          <wp:inline distT="0" distB="0" distL="0" distR="0" wp14:anchorId="02C4EBF2" wp14:editId="217C7476">
            <wp:extent cx="5600700" cy="41920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256" t="11852" r="36538" b="3361"/>
                    <a:stretch/>
                  </pic:blipFill>
                  <pic:spPr bwMode="auto">
                    <a:xfrm>
                      <a:off x="0" y="0"/>
                      <a:ext cx="5608558" cy="419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397" w:rsidRDefault="00D14397" w:rsidP="00D14397"/>
    <w:p w:rsidR="00D14397" w:rsidRDefault="00D14397" w:rsidP="00D14397"/>
    <w:p w:rsidR="00D14397" w:rsidRPr="00D14397" w:rsidRDefault="00D14397" w:rsidP="00D14397">
      <w:r w:rsidRPr="00D14397">
        <w:rPr>
          <w:noProof/>
        </w:rPr>
        <w:drawing>
          <wp:inline distT="0" distB="0" distL="0" distR="0" wp14:anchorId="28C6866B" wp14:editId="69C7322D">
            <wp:extent cx="5768340" cy="446634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25" t="30086" r="44103" b="8148"/>
                    <a:stretch/>
                  </pic:blipFill>
                  <pic:spPr bwMode="auto">
                    <a:xfrm>
                      <a:off x="0" y="0"/>
                      <a:ext cx="5788588" cy="448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4397" w:rsidRPr="00D14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97"/>
    <w:rsid w:val="002702DD"/>
    <w:rsid w:val="00D14397"/>
    <w:rsid w:val="00F7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29B63-B2C5-4DD3-ABEF-97430557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ECAA136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Ferri</dc:creator>
  <cp:keywords/>
  <dc:description/>
  <cp:lastModifiedBy>Krissy Ferri</cp:lastModifiedBy>
  <cp:revision>2</cp:revision>
  <dcterms:created xsi:type="dcterms:W3CDTF">2017-11-29T00:13:00Z</dcterms:created>
  <dcterms:modified xsi:type="dcterms:W3CDTF">2017-11-29T00:13:00Z</dcterms:modified>
</cp:coreProperties>
</file>